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338B5446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338B5444" w14:textId="77777777"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338B5445" w14:textId="739ACAE8" w:rsidR="00AD6E6B" w:rsidRPr="0063560D" w:rsidRDefault="003268C9" w:rsidP="00AD6E6B">
                <w:pPr>
                  <w:pStyle w:val="Heading1"/>
                  <w:rPr>
                    <w:color w:val="4F81BD" w:themeColor="accent1"/>
                  </w:rPr>
                </w:pPr>
                <w:r>
                  <w:rPr>
                    <w:color w:val="4F81BD" w:themeColor="accent1"/>
                  </w:rPr>
                  <w:t xml:space="preserve">AMENDED </w:t>
                </w:r>
                <w:r w:rsidR="0063560D"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338B544A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338B5447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338B5448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05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A3A78">
                  <w:rPr>
                    <w:color w:val="4F81BD" w:themeColor="accent1"/>
                  </w:rPr>
                  <w:t>May 1, 2018</w:t>
                </w:r>
              </w:sdtContent>
            </w:sdt>
          </w:p>
          <w:p w14:paraId="338B5449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338B5459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338B544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338B544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338B544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338B544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338B544F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338B545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338B545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338B545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338B545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338B5454" w14:textId="16D18341" w:rsidR="001E63D2" w:rsidRPr="003F4F29" w:rsidRDefault="003268C9" w:rsidP="001E63D2">
            <w:pPr>
              <w:pStyle w:val="Right-alignedtext"/>
              <w:rPr>
                <w:b/>
                <w:color w:val="4F81BD" w:themeColor="accent1"/>
              </w:rPr>
            </w:pPr>
            <w:proofErr w:type="spellStart"/>
            <w:r>
              <w:rPr>
                <w:b/>
                <w:color w:val="4F81BD" w:themeColor="accent1"/>
              </w:rPr>
              <w:t>Kasia</w:t>
            </w:r>
            <w:proofErr w:type="spellEnd"/>
            <w:r>
              <w:rPr>
                <w:b/>
                <w:color w:val="4F81BD" w:themeColor="accent1"/>
              </w:rPr>
              <w:t xml:space="preserve"> </w:t>
            </w:r>
            <w:proofErr w:type="spellStart"/>
            <w:r>
              <w:rPr>
                <w:b/>
                <w:color w:val="4F81BD" w:themeColor="accent1"/>
              </w:rPr>
              <w:t>Mirska</w:t>
            </w:r>
            <w:proofErr w:type="spellEnd"/>
          </w:p>
          <w:p w14:paraId="338B5455" w14:textId="034AA60E" w:rsidR="001E63D2" w:rsidRPr="003F4F29" w:rsidRDefault="003268C9" w:rsidP="001E63D2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18 </w:t>
            </w:r>
            <w:proofErr w:type="spellStart"/>
            <w:r>
              <w:rPr>
                <w:b/>
                <w:color w:val="4F81BD" w:themeColor="accent1"/>
              </w:rPr>
              <w:t>Harcroft</w:t>
            </w:r>
            <w:proofErr w:type="spellEnd"/>
            <w:r>
              <w:rPr>
                <w:b/>
                <w:color w:val="4F81BD" w:themeColor="accent1"/>
              </w:rPr>
              <w:t xml:space="preserve"> Meadow</w:t>
            </w:r>
          </w:p>
          <w:p w14:paraId="338B5456" w14:textId="34A122CA" w:rsidR="001E63D2" w:rsidRPr="003F4F29" w:rsidRDefault="003268C9" w:rsidP="001E63D2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New Castletown Road, Douglas</w:t>
            </w:r>
          </w:p>
          <w:p w14:paraId="338B5457" w14:textId="4ECDDF96" w:rsidR="001E63D2" w:rsidRPr="003F4F29" w:rsidRDefault="003268C9" w:rsidP="001E63D2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IM2 1JS</w:t>
            </w:r>
          </w:p>
          <w:p w14:paraId="338B5458" w14:textId="7CE21D76" w:rsidR="001E7EBF" w:rsidRPr="003F4F29" w:rsidRDefault="003268C9" w:rsidP="003268C9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Kasia.mirska@hotmail.com</w:t>
            </w:r>
          </w:p>
        </w:tc>
      </w:tr>
    </w:tbl>
    <w:p w14:paraId="338B545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338B5461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5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5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5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5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5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60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338B5466" w14:textId="77777777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62" w14:textId="77777777" w:rsidR="008A3A78" w:rsidRPr="003268C9" w:rsidRDefault="008A3A78" w:rsidP="008A3A78">
            <w:pPr>
              <w:rPr>
                <w:rFonts w:ascii="Calibri" w:hAnsi="Calibri" w:cs="Calibri"/>
                <w:b/>
                <w:color w:val="4F81BD" w:themeColor="accent1"/>
                <w:sz w:val="32"/>
                <w:szCs w:val="22"/>
              </w:rPr>
            </w:pPr>
            <w:proofErr w:type="spellStart"/>
            <w:r w:rsidRPr="003268C9">
              <w:rPr>
                <w:rFonts w:ascii="Calibri" w:hAnsi="Calibri" w:cs="Calibri"/>
                <w:b/>
                <w:color w:val="4F81BD" w:themeColor="accent1"/>
                <w:sz w:val="32"/>
                <w:szCs w:val="22"/>
              </w:rPr>
              <w:t>Kasia</w:t>
            </w:r>
            <w:proofErr w:type="spellEnd"/>
            <w:r w:rsidRPr="003268C9">
              <w:rPr>
                <w:rFonts w:ascii="Calibri" w:hAnsi="Calibri" w:cs="Calibri"/>
                <w:b/>
                <w:color w:val="4F81BD" w:themeColor="accent1"/>
                <w:sz w:val="32"/>
                <w:szCs w:val="22"/>
              </w:rPr>
              <w:t xml:space="preserve">   </w:t>
            </w:r>
            <w:proofErr w:type="spellStart"/>
            <w:r w:rsidRPr="003268C9">
              <w:rPr>
                <w:rFonts w:ascii="Calibri" w:hAnsi="Calibri" w:cs="Calibri"/>
                <w:b/>
                <w:color w:val="4F81BD" w:themeColor="accent1"/>
                <w:sz w:val="32"/>
                <w:szCs w:val="22"/>
              </w:rPr>
              <w:t>Mirska</w:t>
            </w:r>
            <w:proofErr w:type="spellEnd"/>
          </w:p>
          <w:p w14:paraId="338B5463" w14:textId="77777777" w:rsidR="00F23482" w:rsidRPr="0063560D" w:rsidRDefault="00F23482" w:rsidP="00F432C7">
            <w:pPr>
              <w:rPr>
                <w:color w:val="4F81BD" w:themeColor="accent1"/>
              </w:rPr>
            </w:pP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64" w14:textId="77777777" w:rsidR="00F23482" w:rsidRPr="0063560D" w:rsidRDefault="008A3A78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Sept 2017 to March 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65" w14:textId="77777777" w:rsidR="00F23482" w:rsidRPr="0063560D" w:rsidRDefault="008A3A78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793241</w:t>
            </w:r>
          </w:p>
        </w:tc>
      </w:tr>
    </w:tbl>
    <w:p w14:paraId="338B5467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338B546B" w14:textId="77777777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68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69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38B546A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338B546F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6C" w14:textId="77777777" w:rsidR="00F23482" w:rsidRPr="003268C9" w:rsidRDefault="008A3A78" w:rsidP="008A3A78">
            <w:pPr>
              <w:rPr>
                <w:strike/>
                <w:color w:val="4F81BD" w:themeColor="accent1"/>
              </w:rPr>
            </w:pPr>
            <w:r w:rsidRPr="003268C9">
              <w:rPr>
                <w:strike/>
                <w:color w:val="4F81BD" w:themeColor="accent1"/>
              </w:rPr>
              <w:t xml:space="preserve">7 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6D" w14:textId="77777777" w:rsidR="00F23482" w:rsidRPr="003268C9" w:rsidRDefault="008A3A78" w:rsidP="00AA16FA">
            <w:pPr>
              <w:rPr>
                <w:strike/>
                <w:color w:val="4F81BD" w:themeColor="accent1"/>
              </w:rPr>
            </w:pPr>
            <w:r w:rsidRPr="003268C9">
              <w:rPr>
                <w:strike/>
                <w:color w:val="4F81BD" w:themeColor="accent1"/>
              </w:rPr>
              <w:t>Greetings cards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38B546E" w14:textId="77777777" w:rsidR="00F23482" w:rsidRPr="003268C9" w:rsidRDefault="008A3A78" w:rsidP="001E63D2">
            <w:pPr>
              <w:pStyle w:val="Right-alignedtext"/>
              <w:rPr>
                <w:strike/>
                <w:color w:val="4F81BD" w:themeColor="accent1"/>
              </w:rPr>
            </w:pPr>
            <w:r w:rsidRPr="003268C9">
              <w:rPr>
                <w:strike/>
                <w:color w:val="4F81BD" w:themeColor="accent1"/>
              </w:rPr>
              <w:t>£21.00</w:t>
            </w:r>
          </w:p>
        </w:tc>
      </w:tr>
      <w:tr w:rsidR="00F23482" w:rsidRPr="0063560D" w14:paraId="338B5473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70" w14:textId="77777777" w:rsidR="00F23482" w:rsidRPr="0063560D" w:rsidRDefault="008A3A78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71" w14:textId="77777777" w:rsidR="00F23482" w:rsidRPr="0063560D" w:rsidRDefault="008A3A78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Tynwald mugs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38B5472" w14:textId="77777777" w:rsidR="00F23482" w:rsidRPr="0063560D" w:rsidRDefault="008A3A78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£20.00</w:t>
            </w:r>
          </w:p>
        </w:tc>
      </w:tr>
      <w:tr w:rsidR="00F23482" w:rsidRPr="0063560D" w14:paraId="338B5497" w14:textId="77777777" w:rsidTr="003268C9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94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95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38B5496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338B549B" w14:textId="77777777" w:rsidTr="003268C9">
        <w:trPr>
          <w:cantSplit/>
          <w:trHeight w:val="216"/>
        </w:trPr>
        <w:tc>
          <w:tcPr>
            <w:tcW w:w="1096" w:type="dxa"/>
            <w:tcBorders>
              <w:top w:val="single" w:sz="48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98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8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8B5499" w14:textId="77777777" w:rsidR="00F23482" w:rsidRPr="0063560D" w:rsidRDefault="008A3A78" w:rsidP="003268C9">
            <w:pPr>
              <w:jc w:val="righ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Total</w:t>
            </w:r>
          </w:p>
        </w:tc>
        <w:tc>
          <w:tcPr>
            <w:tcW w:w="1843" w:type="dxa"/>
            <w:tcBorders>
              <w:top w:val="single" w:sz="48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38B549A" w14:textId="3F7F5B8E" w:rsidR="00F23482" w:rsidRPr="0063560D" w:rsidRDefault="008A3A78" w:rsidP="003268C9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</w:t>
            </w:r>
            <w:r w:rsidR="003268C9">
              <w:rPr>
                <w:color w:val="4F81BD" w:themeColor="accent1"/>
              </w:rPr>
              <w:t>20</w:t>
            </w:r>
            <w:r>
              <w:rPr>
                <w:color w:val="4F81BD" w:themeColor="accent1"/>
              </w:rPr>
              <w:t>.00</w:t>
            </w:r>
          </w:p>
        </w:tc>
      </w:tr>
      <w:tr w:rsidR="003268C9" w:rsidRPr="0063560D" w14:paraId="53C0C297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5CA4A69" w14:textId="77777777" w:rsidR="003268C9" w:rsidRPr="0063560D" w:rsidRDefault="003268C9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C958252" w14:textId="0B687A73" w:rsidR="003268C9" w:rsidRDefault="003268C9" w:rsidP="003268C9">
            <w:pPr>
              <w:jc w:val="righ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Minus Commission @ 20%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EB57E72" w14:textId="77777777" w:rsidR="003268C9" w:rsidRDefault="003268C9" w:rsidP="003268C9">
            <w:pPr>
              <w:pStyle w:val="Right-alignedtext"/>
              <w:rPr>
                <w:color w:val="4F81BD" w:themeColor="accent1"/>
              </w:rPr>
            </w:pPr>
          </w:p>
        </w:tc>
      </w:tr>
    </w:tbl>
    <w:p w14:paraId="338B549C" w14:textId="77777777"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14:paraId="338B549D" w14:textId="77777777"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14:paraId="338B549E" w14:textId="77777777"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14:paraId="338B549F" w14:textId="77777777"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14:paraId="338B54A0" w14:textId="77777777"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338B54A3" w14:textId="77777777" w:rsidTr="00F23482">
        <w:trPr>
          <w:trHeight w:val="373"/>
        </w:trPr>
        <w:tc>
          <w:tcPr>
            <w:tcW w:w="3794" w:type="dxa"/>
          </w:tcPr>
          <w:p w14:paraId="338B54A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338B54A2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338B54A6" w14:textId="77777777" w:rsidTr="00F23482">
        <w:trPr>
          <w:trHeight w:val="373"/>
        </w:trPr>
        <w:tc>
          <w:tcPr>
            <w:tcW w:w="3794" w:type="dxa"/>
          </w:tcPr>
          <w:p w14:paraId="338B54A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338B54A5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338B54A9" w14:textId="77777777" w:rsidTr="00F23482">
        <w:trPr>
          <w:trHeight w:val="373"/>
        </w:trPr>
        <w:tc>
          <w:tcPr>
            <w:tcW w:w="3794" w:type="dxa"/>
          </w:tcPr>
          <w:p w14:paraId="338B54A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338B54A8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338B54AA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  <w:bookmarkStart w:id="0" w:name="_GoBack"/>
      <w:bookmarkEnd w:id="0"/>
    </w:p>
    <w:sectPr w:rsidR="00FA0A90" w:rsidRPr="0063560D" w:rsidSect="008320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B54AD" w14:textId="77777777" w:rsidR="009E550D" w:rsidRDefault="009E550D" w:rsidP="00C67F35">
      <w:r>
        <w:separator/>
      </w:r>
    </w:p>
  </w:endnote>
  <w:endnote w:type="continuationSeparator" w:id="0">
    <w:p w14:paraId="338B54AE" w14:textId="77777777" w:rsidR="009E550D" w:rsidRDefault="009E550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DE209D" w14:textId="77777777" w:rsidR="00CC1877" w:rsidRDefault="00CC18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DFE9B" w14:textId="77777777" w:rsidR="00CC1877" w:rsidRDefault="00CC187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22154" w14:textId="77777777" w:rsidR="00CC1877" w:rsidRDefault="00CC18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B54AB" w14:textId="77777777" w:rsidR="009E550D" w:rsidRDefault="009E550D" w:rsidP="00C67F35">
      <w:r>
        <w:separator/>
      </w:r>
    </w:p>
  </w:footnote>
  <w:footnote w:type="continuationSeparator" w:id="0">
    <w:p w14:paraId="338B54AC" w14:textId="77777777" w:rsidR="009E550D" w:rsidRDefault="009E550D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636A1" w14:textId="6EEE2B36" w:rsidR="00CC1877" w:rsidRDefault="00CC1877">
    <w:pPr>
      <w:pStyle w:val="Header"/>
    </w:pPr>
    <w:r>
      <w:rPr>
        <w:noProof/>
      </w:rPr>
      <w:pict w14:anchorId="4F2C3B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73157" o:spid="_x0000_s2050" type="#_x0000_t136" style="position:absolute;margin-left:0;margin-top:0;width:568.5pt;height:14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INVOICE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06AEBB" w14:textId="36AFDA99" w:rsidR="00CC1877" w:rsidRDefault="00CC1877">
    <w:pPr>
      <w:pStyle w:val="Header"/>
    </w:pPr>
    <w:r>
      <w:rPr>
        <w:noProof/>
      </w:rPr>
      <w:pict w14:anchorId="21AAF6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73158" o:spid="_x0000_s2051" type="#_x0000_t136" style="position:absolute;margin-left:0;margin-top:0;width:568.5pt;height:142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INVOICED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A1230" w14:textId="5EC2FFA6" w:rsidR="00CC1877" w:rsidRDefault="00CC1877">
    <w:pPr>
      <w:pStyle w:val="Header"/>
    </w:pPr>
    <w:r>
      <w:rPr>
        <w:noProof/>
      </w:rPr>
      <w:pict w14:anchorId="33E477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73156" o:spid="_x0000_s2049" type="#_x0000_t136" style="position:absolute;margin-left:0;margin-top:0;width:568.5pt;height:14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INVOICED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68C9"/>
    <w:rsid w:val="003272DA"/>
    <w:rsid w:val="0035067A"/>
    <w:rsid w:val="0035293A"/>
    <w:rsid w:val="003C7693"/>
    <w:rsid w:val="003E5FCD"/>
    <w:rsid w:val="003F4F29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A3A78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9E550D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1877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338B54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551C4140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551C4146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7374D4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1C414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Kasia Mirska</Supplier>
    <Date_x0020_Stamp xmlns="af4025bd-eda9-4d6d-bcbe-7de91e238b29">2018-05-08T23:00:00+00:00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D6ACB5-CBE9-4966-BF24-300790C55B12}"/>
</file>

<file path=customXml/itemProps2.xml><?xml version="1.0" encoding="utf-8"?>
<ds:datastoreItem xmlns:ds="http://schemas.openxmlformats.org/officeDocument/2006/customXml" ds:itemID="{C811DD51-1CC7-48F1-AAEC-9DB279CDA09B}"/>
</file>

<file path=customXml/itemProps3.xml><?xml version="1.0" encoding="utf-8"?>
<ds:datastoreItem xmlns:ds="http://schemas.openxmlformats.org/officeDocument/2006/customXml" ds:itemID="{85C6FB15-DDA2-448B-97AA-E188DC5A7C0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AMENDED NOTIFICATION OF SALES</dc:title>
  <dc:subject>mug</dc:subject>
  <dc:creator>Ruth Eastham</dc:creator>
  <cp:lastModifiedBy>Ruth Donnelly</cp:lastModifiedBy>
  <cp:revision>4</cp:revision>
  <cp:lastPrinted>2004-08-26T20:37:00Z</cp:lastPrinted>
  <dcterms:created xsi:type="dcterms:W3CDTF">2018-05-08T14:49:00Z</dcterms:created>
  <dcterms:modified xsi:type="dcterms:W3CDTF">2018-07-02T09:38:00Z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5200</vt:r8>
  </property>
  <property fmtid="{D5CDD505-2E9C-101B-9397-08002B2CF9AE}" pid="5" name="_Source">
    <vt:lpwstr>
Kasia Mirska
</vt:lpwstr>
  </property>
</Properties>
</file>